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C2384" w14:textId="5661D91C" w:rsidR="0023354F" w:rsidRPr="0081779E" w:rsidRDefault="0074342D" w:rsidP="0084398B">
      <w:pPr>
        <w:spacing w:before="360"/>
        <w:jc w:val="both"/>
        <w:rPr>
          <w:rFonts w:ascii="Helvetica Neue LT Std 65 Medium" w:hAnsi="Helvetica Neue LT Std 65 Medium"/>
        </w:rPr>
      </w:pPr>
      <w:r w:rsidRPr="0081779E">
        <w:rPr>
          <w:rFonts w:ascii="Helvetica Neue LT Std 65 Medium" w:hAnsi="Helvetica Neue LT Std 65 Medium"/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CEDD9AB" wp14:editId="4BC4752C">
            <wp:simplePos x="0" y="0"/>
            <wp:positionH relativeFrom="column">
              <wp:posOffset>-1080135</wp:posOffset>
            </wp:positionH>
            <wp:positionV relativeFrom="paragraph">
              <wp:posOffset>-2610485</wp:posOffset>
            </wp:positionV>
            <wp:extent cx="7561580" cy="10692130"/>
            <wp:effectExtent l="0" t="0" r="7620" b="1270"/>
            <wp:wrapNone/>
            <wp:docPr id="1" name="Certificado Conformidad PATACHO_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Conformidad PATACHO_16.jp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98B">
        <w:rPr>
          <w:rFonts w:ascii="Helvetica Neue LT Std 65 Medium" w:hAnsi="Helvetica Neue LT Std 65 Medium"/>
        </w:rPr>
        <w:t>E</w:t>
      </w:r>
      <w:r w:rsidR="00994C05" w:rsidRPr="0081779E">
        <w:rPr>
          <w:rFonts w:ascii="Helvetica Neue LT Std 65 Medium" w:hAnsi="Helvetica Neue LT Std 65 Medium"/>
        </w:rPr>
        <w:t xml:space="preserve">l presente certificado de conformidad CE garantiza que los equipos detallados a continuación han sido fabricados y comercializados </w:t>
      </w:r>
      <w:r w:rsidR="001404FC">
        <w:rPr>
          <w:rFonts w:ascii="Helvetica Neue LT Std 65 Medium" w:hAnsi="Helvetica Neue LT Std 65 Medium"/>
        </w:rPr>
        <w:t>según la Directiva</w:t>
      </w:r>
      <w:r w:rsidR="00B748C6" w:rsidRPr="0081779E">
        <w:rPr>
          <w:rFonts w:ascii="Helvetica Neue LT Std 65 Medium" w:hAnsi="Helvetica Neue LT Std 65 Medium"/>
        </w:rPr>
        <w:t>:</w:t>
      </w:r>
    </w:p>
    <w:p w14:paraId="76F9096B" w14:textId="14A57D18" w:rsidR="005A0EDA" w:rsidRPr="0081779E" w:rsidRDefault="001404FC" w:rsidP="00F1757A">
      <w:pPr>
        <w:spacing w:before="240" w:after="480"/>
        <w:rPr>
          <w:rFonts w:ascii="Helvetica Neue LT Std 65 Medium" w:hAnsi="Helvetica Neue LT Std 65 Medium"/>
          <w:sz w:val="28"/>
          <w:szCs w:val="28"/>
        </w:rPr>
      </w:pPr>
      <w:r>
        <w:rPr>
          <w:rFonts w:ascii="Helvetica Neue LT Std 65 Medium" w:hAnsi="Helvetica Neue LT Std 65 Medium"/>
          <w:sz w:val="28"/>
          <w:szCs w:val="28"/>
        </w:rPr>
        <w:t>2006/42/EC</w:t>
      </w:r>
    </w:p>
    <w:p w14:paraId="7E431557" w14:textId="294A1B0A" w:rsidR="00994C05" w:rsidRPr="0081779E" w:rsidRDefault="001404FC" w:rsidP="007A41E3">
      <w:pPr>
        <w:spacing w:after="0"/>
        <w:jc w:val="both"/>
        <w:rPr>
          <w:rFonts w:ascii="Helvetica Neue LT Std 65 Medium" w:hAnsi="Helvetica Neue LT Std 65 Medium"/>
          <w:spacing w:val="-4"/>
          <w:sz w:val="22"/>
          <w:szCs w:val="22"/>
        </w:rPr>
      </w:pPr>
      <w:r>
        <w:rPr>
          <w:rFonts w:ascii="Helvetica Neue LT Std 65 Medium" w:hAnsi="Helvetica Neue LT Std 65 Medium"/>
          <w:spacing w:val="-4"/>
          <w:sz w:val="22"/>
          <w:szCs w:val="22"/>
        </w:rPr>
        <w:t xml:space="preserve">Polipasto manual de </w:t>
      </w:r>
      <w:r w:rsidR="00805462">
        <w:rPr>
          <w:rFonts w:ascii="Helvetica Neue LT Std 65 Medium" w:hAnsi="Helvetica Neue LT Std 65 Medium"/>
          <w:spacing w:val="-4"/>
          <w:sz w:val="22"/>
          <w:szCs w:val="22"/>
        </w:rPr>
        <w:t>cadena</w:t>
      </w:r>
      <w:r w:rsidR="007A41E3" w:rsidRPr="0081779E">
        <w:rPr>
          <w:rFonts w:ascii="Helvetica Neue LT Std 65 Medium" w:hAnsi="Helvetica Neue LT Std 65 Medium"/>
          <w:spacing w:val="-4"/>
          <w:sz w:val="22"/>
          <w:szCs w:val="22"/>
        </w:rPr>
        <w:t>.</w:t>
      </w:r>
    </w:p>
    <w:p w14:paraId="54407F4E" w14:textId="77777777" w:rsidR="007A41E3" w:rsidRPr="0081779E" w:rsidRDefault="007A41E3" w:rsidP="00670178">
      <w:pPr>
        <w:spacing w:after="0"/>
        <w:rPr>
          <w:rFonts w:ascii="Helvetica Neue LT Std 65 Medium" w:hAnsi="Helvetica Neue LT Std 65 Medium"/>
        </w:rPr>
      </w:pPr>
    </w:p>
    <w:p w14:paraId="1F672BEC" w14:textId="70381A7D" w:rsidR="007A41E3" w:rsidRPr="0081779E" w:rsidRDefault="007A41E3" w:rsidP="00670178">
      <w:pPr>
        <w:spacing w:after="0"/>
        <w:rPr>
          <w:rFonts w:ascii="Helvetica Neue LT Std 65 Medium" w:hAnsi="Helvetica Neue LT Std 65 Medium"/>
        </w:rPr>
      </w:pPr>
      <w:r w:rsidRPr="0081779E">
        <w:rPr>
          <w:rFonts w:ascii="Helvetica Neue LT Std 65 Medium" w:hAnsi="Helvetica Neue LT Std 65 Medium"/>
        </w:rPr>
        <w:t xml:space="preserve">REFERENCIA: </w:t>
      </w:r>
      <w:r w:rsidR="00B70F86">
        <w:rPr>
          <w:rFonts w:ascii="Helvetica Neue LT Std 65 Medium" w:hAnsi="Helvetica Neue LT Std 65 Medium"/>
        </w:rPr>
        <w:t>HS</w:t>
      </w:r>
      <w:r w:rsidR="00C41895">
        <w:rPr>
          <w:rFonts w:ascii="Helvetica Neue LT Std 65 Medium" w:hAnsi="Helvetica Neue LT Std 65 Medium"/>
        </w:rPr>
        <w:t>Z-3</w:t>
      </w:r>
      <w:r w:rsidR="001404FC">
        <w:rPr>
          <w:rFonts w:ascii="Helvetica Neue LT Std 65 Medium" w:hAnsi="Helvetica Neue LT Std 65 Medium"/>
        </w:rPr>
        <w:t>T</w:t>
      </w:r>
    </w:p>
    <w:p w14:paraId="4C08CC25" w14:textId="77777777" w:rsidR="005A0EDA" w:rsidRPr="0081779E" w:rsidRDefault="005A0EDA" w:rsidP="006A4D9B">
      <w:pPr>
        <w:spacing w:after="120"/>
        <w:rPr>
          <w:rFonts w:ascii="Helvetica Neue LT Std 65 Medium" w:hAnsi="Helvetica Neue LT Std 65 Medium"/>
          <w:sz w:val="22"/>
          <w:szCs w:val="22"/>
        </w:rPr>
      </w:pPr>
    </w:p>
    <w:p w14:paraId="0EA4FCE3" w14:textId="1472E269" w:rsidR="0057537E" w:rsidRPr="0081779E" w:rsidRDefault="0057537E" w:rsidP="0084398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hAnsi="Helvetica Neue LT Std 65 Medium"/>
          <w:sz w:val="22"/>
          <w:szCs w:val="22"/>
        </w:rPr>
        <w:t xml:space="preserve">• </w:t>
      </w:r>
      <w:r w:rsidR="00BF72A4">
        <w:rPr>
          <w:rFonts w:ascii="Helvetica Neue LT Std 65 Medium" w:hAnsi="Helvetica Neue LT Std 65 Medium"/>
          <w:sz w:val="22"/>
          <w:szCs w:val="22"/>
        </w:rPr>
        <w:t>Capac</w:t>
      </w:r>
      <w:r w:rsidR="006D2F7D">
        <w:rPr>
          <w:rFonts w:ascii="Helvetica Neue LT Std 65 Medium" w:hAnsi="Helvetica Neue LT Std 65 Medium"/>
          <w:sz w:val="22"/>
          <w:szCs w:val="22"/>
        </w:rPr>
        <w:t xml:space="preserve">idad de </w:t>
      </w:r>
      <w:r w:rsidR="00805462">
        <w:rPr>
          <w:rFonts w:ascii="Helvetica Neue LT Std 65 Medium" w:hAnsi="Helvetica Neue LT Std 65 Medium"/>
          <w:sz w:val="22"/>
          <w:szCs w:val="22"/>
        </w:rPr>
        <w:t xml:space="preserve">carga </w:t>
      </w:r>
      <w:r w:rsidR="00C41895">
        <w:rPr>
          <w:rFonts w:ascii="Helvetica Neue LT Std 65 Medium" w:hAnsi="Helvetica Neue LT Std 65 Medium"/>
          <w:sz w:val="22"/>
          <w:szCs w:val="22"/>
        </w:rPr>
        <w:t>3</w:t>
      </w:r>
      <w:r w:rsidR="001404FC">
        <w:rPr>
          <w:rFonts w:ascii="Helvetica Neue LT Std 65 Medium" w:hAnsi="Helvetica Neue LT Std 65 Medium"/>
          <w:sz w:val="22"/>
          <w:szCs w:val="22"/>
        </w:rPr>
        <w:t xml:space="preserve"> T</w:t>
      </w:r>
    </w:p>
    <w:p w14:paraId="6A86577F" w14:textId="2D396552" w:rsidR="0057537E" w:rsidRPr="0081779E" w:rsidRDefault="005A0EDA" w:rsidP="0084398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• </w:t>
      </w:r>
      <w:r w:rsidR="001404FC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Test de </w:t>
      </w:r>
      <w:r w:rsidR="00B70F86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carga: </w:t>
      </w:r>
      <w:r w:rsidR="00C41895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4</w:t>
      </w:r>
      <w:bookmarkStart w:id="0" w:name="_GoBack"/>
      <w:bookmarkEnd w:id="0"/>
      <w:r w:rsidR="00805462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.50</w:t>
      </w:r>
      <w:r w:rsidR="001404FC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 T</w:t>
      </w:r>
    </w:p>
    <w:p w14:paraId="4435808F" w14:textId="62B3D149" w:rsidR="007A41E3" w:rsidRPr="0081779E" w:rsidRDefault="00B748C6" w:rsidP="0084398B">
      <w:pPr>
        <w:spacing w:after="24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• </w:t>
      </w:r>
      <w:r w:rsidR="005A0EDA"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Norma</w:t>
      </w:r>
      <w:r w:rsidR="001404FC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s</w:t>
      </w:r>
      <w:r w:rsidR="005A0EDA"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 CE EN </w:t>
      </w:r>
      <w:r w:rsidR="0084398B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13157:2004+A</w:t>
      </w:r>
      <w:r w:rsidR="001404FC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1:2009 y EN ISO 12100:2010</w:t>
      </w:r>
    </w:p>
    <w:p w14:paraId="18E44ECD" w14:textId="292CBAF8" w:rsidR="001404FC" w:rsidRPr="0084398B" w:rsidRDefault="001404FC" w:rsidP="0084398B">
      <w:pPr>
        <w:spacing w:after="24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Con certificado CE de conformidad </w:t>
      </w:r>
      <w:r w:rsidR="0084398B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Nº</w:t>
      </w:r>
      <w:r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:</w:t>
      </w:r>
      <w:r w:rsidR="0084398B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 xml:space="preserve">  </w:t>
      </w:r>
      <w:r w:rsidR="009C7942">
        <w:rPr>
          <w:rFonts w:ascii="Helvetica Neue LT Std 65 Medium" w:eastAsia="Times New Roman" w:hAnsi="Helvetica Neue LT Std 65 Medium" w:cs="Cambria"/>
          <w:lang w:eastAsia="es-ES"/>
        </w:rPr>
        <w:t>IT091625KC160310</w:t>
      </w:r>
    </w:p>
    <w:p w14:paraId="384B6675" w14:textId="77777777" w:rsidR="001404FC" w:rsidRDefault="001404FC" w:rsidP="007A41E3">
      <w:pPr>
        <w:tabs>
          <w:tab w:val="center" w:pos="4249"/>
        </w:tabs>
        <w:spacing w:after="120"/>
        <w:rPr>
          <w:rFonts w:ascii="Helvetica Neue LT Std 65 Medium" w:eastAsia="Times New Roman" w:hAnsi="Helvetica Neue LT Std 65 Medium" w:cs="Cambria"/>
          <w:lang w:eastAsia="es-ES"/>
        </w:rPr>
      </w:pPr>
      <w:r>
        <w:rPr>
          <w:rFonts w:ascii="Helvetica Neue LT Std 65 Medium" w:eastAsia="Times New Roman" w:hAnsi="Helvetica Neue LT Std 65 Medium" w:cs="Cambria"/>
          <w:lang w:eastAsia="es-ES"/>
        </w:rPr>
        <w:t>Realizado por:</w:t>
      </w:r>
    </w:p>
    <w:p w14:paraId="0248F14A" w14:textId="77777777" w:rsidR="0084398B" w:rsidRDefault="001404FC" w:rsidP="007A41E3">
      <w:pPr>
        <w:tabs>
          <w:tab w:val="center" w:pos="4249"/>
        </w:tabs>
        <w:spacing w:after="120"/>
        <w:rPr>
          <w:rFonts w:ascii="Helvetica Neue LT Std 65 Medium" w:eastAsia="Times New Roman" w:hAnsi="Helvetica Neue LT Std 65 Medium" w:cs="Cambria"/>
          <w:lang w:eastAsia="es-ES"/>
        </w:rPr>
      </w:pPr>
      <w:r>
        <w:rPr>
          <w:rFonts w:ascii="Helvetica Neue LT Std 65 Medium" w:eastAsia="Times New Roman" w:hAnsi="Helvetica Neue LT Std 65 Medium" w:cs="Cambria"/>
          <w:lang w:eastAsia="es-ES"/>
        </w:rPr>
        <w:t>ISET, S.R.L.</w:t>
      </w:r>
    </w:p>
    <w:p w14:paraId="7BC7BEBF" w14:textId="77777777" w:rsidR="0084398B" w:rsidRDefault="0084398B" w:rsidP="0084398B">
      <w:pPr>
        <w:tabs>
          <w:tab w:val="center" w:pos="4249"/>
        </w:tabs>
        <w:spacing w:after="0"/>
        <w:rPr>
          <w:rFonts w:ascii="Helvetica Neue LT Std 65 Medium" w:eastAsia="Times New Roman" w:hAnsi="Helvetica Neue LT Std 65 Medium" w:cs="Cambria"/>
          <w:lang w:eastAsia="es-ES"/>
        </w:rPr>
      </w:pPr>
      <w:r>
        <w:rPr>
          <w:rFonts w:ascii="Helvetica Neue LT Std 65 Medium" w:eastAsia="Times New Roman" w:hAnsi="Helvetica Neue LT Std 65 Medium" w:cs="Cambria"/>
          <w:lang w:eastAsia="es-ES"/>
        </w:rPr>
        <w:t>Via Donatori di sangue, 9</w:t>
      </w:r>
    </w:p>
    <w:p w14:paraId="6DC80349" w14:textId="38EDA72A" w:rsidR="0084398B" w:rsidRDefault="0084398B" w:rsidP="0084398B">
      <w:pPr>
        <w:tabs>
          <w:tab w:val="center" w:pos="4249"/>
        </w:tabs>
        <w:spacing w:after="0"/>
        <w:rPr>
          <w:rFonts w:ascii="Helvetica Neue LT Std 65 Medium" w:eastAsia="Times New Roman" w:hAnsi="Helvetica Neue LT Std 65 Medium" w:cs="Cambria"/>
          <w:lang w:eastAsia="es-ES"/>
        </w:rPr>
      </w:pPr>
      <w:r>
        <w:rPr>
          <w:rFonts w:ascii="Helvetica Neue LT Std 65 Medium" w:eastAsia="Times New Roman" w:hAnsi="Helvetica Neue LT Std 65 Medium" w:cs="Cambria"/>
          <w:lang w:eastAsia="es-ES"/>
        </w:rPr>
        <w:t>46024 Moglia (MN)</w:t>
      </w:r>
    </w:p>
    <w:p w14:paraId="6DE350D5" w14:textId="171E542A" w:rsidR="00670178" w:rsidRPr="0081779E" w:rsidRDefault="0084398B" w:rsidP="007A41E3">
      <w:pPr>
        <w:tabs>
          <w:tab w:val="center" w:pos="4249"/>
        </w:tabs>
        <w:spacing w:after="120"/>
        <w:rPr>
          <w:rFonts w:ascii="Helvetica Neue LT Std 65 Medium" w:eastAsia="Times New Roman" w:hAnsi="Helvetica Neue LT Std 65 Medium" w:cs="Cambria"/>
          <w:lang w:eastAsia="es-ES"/>
        </w:rPr>
      </w:pPr>
      <w:r>
        <w:rPr>
          <w:rFonts w:ascii="Helvetica Neue LT Std 65 Medium" w:eastAsia="Times New Roman" w:hAnsi="Helvetica Neue LT Std 65 Medium" w:cs="Cambria"/>
          <w:lang w:eastAsia="es-ES"/>
        </w:rPr>
        <w:t>Italia</w:t>
      </w:r>
      <w:r w:rsidR="007A41E3" w:rsidRPr="0081779E">
        <w:rPr>
          <w:rFonts w:ascii="Helvetica Neue LT Std 65 Medium" w:eastAsia="Times New Roman" w:hAnsi="Helvetica Neue LT Std 65 Medium" w:cs="Cambria"/>
          <w:lang w:eastAsia="es-ES"/>
        </w:rPr>
        <w:tab/>
      </w:r>
    </w:p>
    <w:p w14:paraId="0FFC0613" w14:textId="77777777" w:rsidR="00670178" w:rsidRPr="0081779E" w:rsidRDefault="00670178" w:rsidP="0057537E">
      <w:pPr>
        <w:rPr>
          <w:rFonts w:ascii="Helvetica Neue LT Std 65 Medium" w:eastAsia="Times New Roman" w:hAnsi="Helvetica Neue LT Std 65 Medium" w:cs="Cambria"/>
          <w:lang w:eastAsia="es-ES"/>
        </w:rPr>
      </w:pPr>
    </w:p>
    <w:p w14:paraId="5281B1B0" w14:textId="77777777" w:rsidR="00670178" w:rsidRPr="0081779E" w:rsidRDefault="00670178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Fdo.:</w:t>
      </w:r>
    </w:p>
    <w:p w14:paraId="548A7BE9" w14:textId="1227E48B" w:rsidR="00670178" w:rsidRPr="0081779E" w:rsidRDefault="00432DDB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noProof/>
          <w:sz w:val="22"/>
          <w:szCs w:val="22"/>
          <w:lang w:eastAsia="es-ES_tradnl"/>
        </w:rPr>
        <w:drawing>
          <wp:inline distT="0" distB="0" distL="0" distR="0" wp14:anchorId="1F775AED" wp14:editId="1D5FCDE9">
            <wp:extent cx="1121664" cy="9662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patach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84B7" w14:textId="77777777" w:rsidR="00670178" w:rsidRPr="0081779E" w:rsidRDefault="00670178" w:rsidP="006A4D9B">
      <w:pPr>
        <w:spacing w:after="0"/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</w:pPr>
      <w:r w:rsidRPr="0081779E">
        <w:rPr>
          <w:rFonts w:ascii="Helvetica Neue LT Std 65 Medium" w:eastAsia="Times New Roman" w:hAnsi="Helvetica Neue LT Std 65 Medium" w:cs="Cambria"/>
          <w:sz w:val="22"/>
          <w:szCs w:val="22"/>
          <w:lang w:eastAsia="es-ES"/>
        </w:rPr>
        <w:t>Dpto. Técnico</w:t>
      </w:r>
    </w:p>
    <w:p w14:paraId="77B04FF8" w14:textId="77777777" w:rsidR="00670178" w:rsidRPr="0081779E" w:rsidRDefault="00670178" w:rsidP="0057537E">
      <w:pPr>
        <w:rPr>
          <w:rFonts w:ascii="Helvetica Neue LT Std 65 Medium" w:eastAsia="Times New Roman" w:hAnsi="Helvetica Neue LT Std 65 Medium" w:cs="Cambria"/>
          <w:lang w:eastAsia="es-ES"/>
        </w:rPr>
      </w:pPr>
    </w:p>
    <w:p w14:paraId="41F8E816" w14:textId="77777777" w:rsidR="00670178" w:rsidRPr="0081779E" w:rsidRDefault="00670178" w:rsidP="0057537E">
      <w:pPr>
        <w:rPr>
          <w:rFonts w:ascii="Helvetica Neue LT Std 65 Medium" w:eastAsia="Times New Roman" w:hAnsi="Helvetica Neue LT Std 65 Medium" w:cs="Times New Roman"/>
          <w:lang w:eastAsia="es-ES"/>
        </w:rPr>
      </w:pPr>
    </w:p>
    <w:p w14:paraId="04EC6BBD" w14:textId="77777777" w:rsidR="00994C05" w:rsidRPr="0081779E" w:rsidRDefault="00994C05">
      <w:pPr>
        <w:rPr>
          <w:rFonts w:ascii="Helvetica Neue LT Std 65 Medium" w:hAnsi="Helvetica Neue LT Std 65 Medium"/>
        </w:rPr>
      </w:pPr>
    </w:p>
    <w:sectPr w:rsidR="00994C05" w:rsidRPr="0081779E" w:rsidSect="004A2EE5">
      <w:pgSz w:w="11900" w:h="16840"/>
      <w:pgMar w:top="4111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 LT Std 65 Medium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3A0"/>
    <w:rsid w:val="00057F60"/>
    <w:rsid w:val="000F5197"/>
    <w:rsid w:val="00114E7E"/>
    <w:rsid w:val="001404FC"/>
    <w:rsid w:val="0023354F"/>
    <w:rsid w:val="00402D1D"/>
    <w:rsid w:val="00432DDB"/>
    <w:rsid w:val="004A2EE5"/>
    <w:rsid w:val="0057537E"/>
    <w:rsid w:val="005A0EDA"/>
    <w:rsid w:val="005A463C"/>
    <w:rsid w:val="00641EC0"/>
    <w:rsid w:val="00670178"/>
    <w:rsid w:val="006A4D9B"/>
    <w:rsid w:val="006D2F7D"/>
    <w:rsid w:val="0074342D"/>
    <w:rsid w:val="007933A0"/>
    <w:rsid w:val="007A41E3"/>
    <w:rsid w:val="00805462"/>
    <w:rsid w:val="0081779E"/>
    <w:rsid w:val="0084398B"/>
    <w:rsid w:val="009455FA"/>
    <w:rsid w:val="00994C05"/>
    <w:rsid w:val="009C7942"/>
    <w:rsid w:val="00B60B3E"/>
    <w:rsid w:val="00B70F86"/>
    <w:rsid w:val="00B748C6"/>
    <w:rsid w:val="00BF72A4"/>
    <w:rsid w:val="00C41895"/>
    <w:rsid w:val="00E41FBE"/>
    <w:rsid w:val="00F1757A"/>
    <w:rsid w:val="00FE00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71D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42D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4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file://localhost/Volumes/LaCie/TRABAJOS%20EN%20CURSO%202011_14/TRABAJOS%202016/PATACHO/CERTIFICADOS%20PATACHO%202016/CERTIFICADO%20CONFORMIDAD%202016/PDF%20ENVIADOS/Certificado%20Conformidad%20PATACHO_16.jpg" TargetMode="External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eNatiWD/TRABAJOS%202016/PATACHO16/CERTIFICADOS%20PATACHO%202016/CERTIFICADO%20CONFORMIDAD%202016/Certificado%20conformidad_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3AF081-36A8-2B48-A0E6-A6F968C2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conformidad_16.dotx</Template>
  <TotalTime>15</TotalTime>
  <Pages>1</Pages>
  <Words>73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Natividad Pazos</dc:creator>
  <cp:keywords/>
  <dc:description/>
  <cp:lastModifiedBy>Usuario de Microsoft Office</cp:lastModifiedBy>
  <cp:revision>9</cp:revision>
  <cp:lastPrinted>2019-05-24T14:20:00Z</cp:lastPrinted>
  <dcterms:created xsi:type="dcterms:W3CDTF">2019-05-24T14:20:00Z</dcterms:created>
  <dcterms:modified xsi:type="dcterms:W3CDTF">2019-05-28T10:39:00Z</dcterms:modified>
</cp:coreProperties>
</file>